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6D7DD" w14:textId="77777777" w:rsidR="0056049A" w:rsidRDefault="0056049A" w:rsidP="0056049A">
      <w:pPr>
        <w:pStyle w:val="Title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A0311CD" wp14:editId="32CE98F3">
            <wp:extent cx="2616165" cy="217158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2048_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70" cy="22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Donation Form </w:t>
      </w:r>
    </w:p>
    <w:p w14:paraId="03154717" w14:textId="77777777" w:rsidR="00D6091A" w:rsidRDefault="0056049A" w:rsidP="00935F22">
      <w:pPr>
        <w:spacing w:after="0"/>
        <w:rPr>
          <w:sz w:val="36"/>
          <w:szCs w:val="36"/>
        </w:rPr>
      </w:pPr>
      <w:r w:rsidRPr="00D6091A">
        <w:rPr>
          <w:sz w:val="36"/>
          <w:szCs w:val="36"/>
        </w:rPr>
        <w:t xml:space="preserve">I, _____________________________________, </w:t>
      </w:r>
    </w:p>
    <w:p w14:paraId="23C2F9EB" w14:textId="68ADE41F" w:rsidR="00D6091A" w:rsidRDefault="0056049A" w:rsidP="00935F22">
      <w:pPr>
        <w:spacing w:after="0"/>
        <w:rPr>
          <w:sz w:val="36"/>
          <w:szCs w:val="36"/>
        </w:rPr>
      </w:pPr>
      <w:r w:rsidRPr="00D6091A">
        <w:rPr>
          <w:sz w:val="36"/>
          <w:szCs w:val="36"/>
        </w:rPr>
        <w:t>am proud to donate $</w:t>
      </w:r>
      <w:r w:rsidR="00D6091A" w:rsidRPr="00D6091A">
        <w:rPr>
          <w:sz w:val="36"/>
          <w:szCs w:val="36"/>
        </w:rPr>
        <w:t>_____</w:t>
      </w:r>
      <w:r w:rsidR="00D6091A">
        <w:rPr>
          <w:sz w:val="36"/>
          <w:szCs w:val="36"/>
        </w:rPr>
        <w:t>__</w:t>
      </w:r>
      <w:r w:rsidR="00D6091A" w:rsidRPr="00D6091A">
        <w:rPr>
          <w:sz w:val="36"/>
          <w:szCs w:val="36"/>
        </w:rPr>
        <w:t>____</w:t>
      </w:r>
      <w:r w:rsidRPr="00D6091A">
        <w:rPr>
          <w:sz w:val="36"/>
          <w:szCs w:val="36"/>
        </w:rPr>
        <w:t xml:space="preserve"> to the </w:t>
      </w:r>
    </w:p>
    <w:p w14:paraId="18B4093D" w14:textId="273E800B" w:rsidR="00935F22" w:rsidRPr="00D6091A" w:rsidRDefault="0056049A" w:rsidP="00935F22">
      <w:pPr>
        <w:spacing w:after="0"/>
        <w:rPr>
          <w:sz w:val="36"/>
          <w:szCs w:val="36"/>
        </w:rPr>
      </w:pPr>
      <w:r w:rsidRPr="00D6091A">
        <w:rPr>
          <w:sz w:val="36"/>
          <w:szCs w:val="36"/>
        </w:rPr>
        <w:t>Pennsylvania Wounded Warriors</w:t>
      </w:r>
      <w:r w:rsidR="00175461" w:rsidRPr="00D6091A">
        <w:rPr>
          <w:sz w:val="36"/>
          <w:szCs w:val="36"/>
        </w:rPr>
        <w:t xml:space="preserve"> Inc</w:t>
      </w:r>
      <w:r w:rsidRPr="00D6091A">
        <w:rPr>
          <w:sz w:val="36"/>
          <w:szCs w:val="36"/>
        </w:rPr>
        <w:t xml:space="preserve">.  </w:t>
      </w:r>
    </w:p>
    <w:p w14:paraId="4DD3155E" w14:textId="4A454FFB" w:rsidR="0056049A" w:rsidRPr="00D6091A" w:rsidRDefault="0056049A" w:rsidP="00935F22">
      <w:pPr>
        <w:spacing w:after="0"/>
        <w:rPr>
          <w:sz w:val="36"/>
          <w:szCs w:val="36"/>
        </w:rPr>
      </w:pPr>
      <w:r w:rsidRPr="00D6091A">
        <w:rPr>
          <w:sz w:val="36"/>
          <w:szCs w:val="36"/>
        </w:rPr>
        <w:t>For this generous donation</w:t>
      </w:r>
      <w:r w:rsidR="00D6091A" w:rsidRPr="00D6091A">
        <w:rPr>
          <w:sz w:val="36"/>
          <w:szCs w:val="36"/>
        </w:rPr>
        <w:t xml:space="preserve"> of $1000 or more</w:t>
      </w:r>
      <w:r w:rsidRPr="00D6091A">
        <w:rPr>
          <w:sz w:val="36"/>
          <w:szCs w:val="36"/>
        </w:rPr>
        <w:t xml:space="preserve">, a 4x6 billboard will be custom made </w:t>
      </w:r>
      <w:r w:rsidR="00BC63BA" w:rsidRPr="00D6091A">
        <w:rPr>
          <w:sz w:val="36"/>
          <w:szCs w:val="36"/>
        </w:rPr>
        <w:t xml:space="preserve">(as shown </w:t>
      </w:r>
      <w:r w:rsidR="00935F22" w:rsidRPr="00D6091A">
        <w:rPr>
          <w:sz w:val="36"/>
          <w:szCs w:val="36"/>
        </w:rPr>
        <w:t>below</w:t>
      </w:r>
      <w:r w:rsidR="00BC63BA" w:rsidRPr="00D6091A">
        <w:rPr>
          <w:sz w:val="36"/>
          <w:szCs w:val="36"/>
        </w:rPr>
        <w:t xml:space="preserve">) </w:t>
      </w:r>
      <w:r w:rsidRPr="00D6091A">
        <w:rPr>
          <w:sz w:val="36"/>
          <w:szCs w:val="36"/>
        </w:rPr>
        <w:t>and placed on display at The Shoot Out on Saturday, June 22</w:t>
      </w:r>
      <w:r w:rsidRPr="00D6091A">
        <w:rPr>
          <w:sz w:val="36"/>
          <w:szCs w:val="36"/>
          <w:vertAlign w:val="superscript"/>
        </w:rPr>
        <w:t>nd</w:t>
      </w:r>
      <w:r w:rsidRPr="00D6091A">
        <w:rPr>
          <w:sz w:val="36"/>
          <w:szCs w:val="36"/>
        </w:rPr>
        <w:t>, 2019.</w:t>
      </w:r>
    </w:p>
    <w:p w14:paraId="1FE18C0B" w14:textId="2AC64715" w:rsidR="00175461" w:rsidRDefault="00175461" w:rsidP="00935F22">
      <w:pPr>
        <w:spacing w:after="0"/>
        <w:rPr>
          <w:sz w:val="32"/>
          <w:szCs w:val="32"/>
        </w:rPr>
      </w:pPr>
    </w:p>
    <w:p w14:paraId="760CD714" w14:textId="50EC6EC4" w:rsidR="00D6091A" w:rsidRPr="00D6091A" w:rsidRDefault="00175461" w:rsidP="00935F22">
      <w:pPr>
        <w:spacing w:after="0"/>
        <w:rPr>
          <w:sz w:val="36"/>
          <w:szCs w:val="36"/>
        </w:rPr>
      </w:pPr>
      <w:r w:rsidRPr="00D6091A">
        <w:rPr>
          <w:sz w:val="36"/>
          <w:szCs w:val="36"/>
        </w:rPr>
        <w:t xml:space="preserve">Please list the name of the person or business that you would like displayed on the billboard. </w:t>
      </w:r>
      <w:r w:rsidR="00E605C1" w:rsidRPr="00D6091A">
        <w:rPr>
          <w:sz w:val="36"/>
          <w:szCs w:val="36"/>
        </w:rPr>
        <w:t xml:space="preserve"> Also </w:t>
      </w:r>
      <w:r w:rsidR="00115C42" w:rsidRPr="00D6091A">
        <w:rPr>
          <w:sz w:val="36"/>
          <w:szCs w:val="36"/>
        </w:rPr>
        <w:t xml:space="preserve">email </w:t>
      </w:r>
      <w:r w:rsidR="00E605C1" w:rsidRPr="00D6091A">
        <w:rPr>
          <w:sz w:val="36"/>
          <w:szCs w:val="36"/>
        </w:rPr>
        <w:t xml:space="preserve">a </w:t>
      </w:r>
      <w:r w:rsidR="00115C42" w:rsidRPr="00D6091A">
        <w:rPr>
          <w:sz w:val="36"/>
          <w:szCs w:val="36"/>
        </w:rPr>
        <w:t>high-resolution</w:t>
      </w:r>
      <w:r w:rsidR="00E605C1" w:rsidRPr="00D6091A">
        <w:rPr>
          <w:sz w:val="36"/>
          <w:szCs w:val="36"/>
        </w:rPr>
        <w:t xml:space="preserve"> digital logo</w:t>
      </w:r>
      <w:r w:rsidR="00115C42" w:rsidRPr="00D6091A">
        <w:rPr>
          <w:sz w:val="36"/>
          <w:szCs w:val="36"/>
        </w:rPr>
        <w:t xml:space="preserve"> to </w:t>
      </w:r>
      <w:hyperlink r:id="rId8" w:history="1">
        <w:r w:rsidR="00D6091A" w:rsidRPr="00D6091A">
          <w:rPr>
            <w:rStyle w:val="Hyperlink"/>
            <w:sz w:val="36"/>
            <w:szCs w:val="36"/>
          </w:rPr>
          <w:t>theshootout.dlr@gmail.com</w:t>
        </w:r>
      </w:hyperlink>
      <w:r w:rsidR="00F067B8" w:rsidRPr="00D6091A">
        <w:rPr>
          <w:sz w:val="36"/>
          <w:szCs w:val="36"/>
        </w:rPr>
        <w:t>.</w:t>
      </w:r>
      <w:r w:rsidR="00D6091A" w:rsidRPr="00D6091A">
        <w:rPr>
          <w:sz w:val="36"/>
          <w:szCs w:val="36"/>
        </w:rPr>
        <w:t xml:space="preserve"> </w:t>
      </w:r>
    </w:p>
    <w:p w14:paraId="64832E48" w14:textId="19622B26" w:rsidR="00D6091A" w:rsidRPr="00935F22" w:rsidRDefault="0081091B" w:rsidP="00935F22">
      <w:pPr>
        <w:spacing w:after="0"/>
        <w:rPr>
          <w:sz w:val="32"/>
          <w:szCs w:val="32"/>
        </w:rPr>
      </w:pPr>
      <w:bookmarkStart w:id="0" w:name="_GoBack"/>
      <w:r w:rsidRPr="00D6091A">
        <w:rPr>
          <w:noProof/>
          <w:sz w:val="36"/>
          <w:szCs w:val="36"/>
          <w:lang w:eastAsia="en-US"/>
        </w:rPr>
        <w:drawing>
          <wp:anchor distT="0" distB="0" distL="114300" distR="114300" simplePos="0" relativeHeight="251658240" behindDoc="1" locked="0" layoutInCell="1" allowOverlap="1" wp14:anchorId="30445822" wp14:editId="1FFA15CD">
            <wp:simplePos x="0" y="0"/>
            <wp:positionH relativeFrom="column">
              <wp:posOffset>3975100</wp:posOffset>
            </wp:positionH>
            <wp:positionV relativeFrom="paragraph">
              <wp:posOffset>31750</wp:posOffset>
            </wp:positionV>
            <wp:extent cx="2187474" cy="3345395"/>
            <wp:effectExtent l="508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75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6" r="30957" b="31421"/>
                    <a:stretch/>
                  </pic:blipFill>
                  <pic:spPr bwMode="auto">
                    <a:xfrm rot="5400000">
                      <a:off x="0" y="0"/>
                      <a:ext cx="2187474" cy="334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5E7976F" w14:textId="45DAE93A" w:rsidR="00935F22" w:rsidRPr="00935F22" w:rsidRDefault="00935F22" w:rsidP="00935F22">
      <w:pPr>
        <w:spacing w:after="0"/>
        <w:rPr>
          <w:sz w:val="32"/>
          <w:szCs w:val="32"/>
        </w:rPr>
      </w:pPr>
    </w:p>
    <w:p w14:paraId="10A94077" w14:textId="6205B50A" w:rsidR="00935F22" w:rsidRPr="00935F22" w:rsidRDefault="0056049A" w:rsidP="00935F22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>Please make checks payable to:</w:t>
      </w:r>
    </w:p>
    <w:p w14:paraId="481ABF1D" w14:textId="0781FF0F" w:rsidR="0056049A" w:rsidRPr="00935F22" w:rsidRDefault="0056049A" w:rsidP="00935F22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>Pennsylvania Wounded Warriors</w:t>
      </w:r>
      <w:r w:rsidR="0081091B">
        <w:rPr>
          <w:sz w:val="32"/>
          <w:szCs w:val="32"/>
        </w:rPr>
        <w:t xml:space="preserve"> Inc.</w:t>
      </w:r>
    </w:p>
    <w:p w14:paraId="4522A9FB" w14:textId="7E0FEBB5" w:rsidR="0056049A" w:rsidRPr="00935F22" w:rsidRDefault="0056049A" w:rsidP="00935F22">
      <w:pPr>
        <w:spacing w:after="0"/>
        <w:rPr>
          <w:sz w:val="32"/>
          <w:szCs w:val="32"/>
        </w:rPr>
      </w:pPr>
    </w:p>
    <w:p w14:paraId="5DDFD1FB" w14:textId="77777777" w:rsidR="0056049A" w:rsidRPr="00935F22" w:rsidRDefault="0056049A" w:rsidP="00935F22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>Mail checks to:</w:t>
      </w:r>
    </w:p>
    <w:p w14:paraId="6E87752E" w14:textId="77777777" w:rsidR="0056049A" w:rsidRPr="00935F22" w:rsidRDefault="0056049A" w:rsidP="00935F22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 xml:space="preserve">Theresa </w:t>
      </w:r>
      <w:proofErr w:type="spellStart"/>
      <w:r w:rsidRPr="00935F22">
        <w:rPr>
          <w:sz w:val="32"/>
          <w:szCs w:val="32"/>
        </w:rPr>
        <w:t>Roupp</w:t>
      </w:r>
      <w:proofErr w:type="spellEnd"/>
    </w:p>
    <w:p w14:paraId="5DA74E3C" w14:textId="77777777" w:rsidR="0056049A" w:rsidRPr="00935F22" w:rsidRDefault="0056049A" w:rsidP="00935F22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>12308 Rt. 287 Hwy</w:t>
      </w:r>
    </w:p>
    <w:p w14:paraId="6707E027" w14:textId="22D8F60A" w:rsidR="0056049A" w:rsidRPr="007E3E83" w:rsidRDefault="0056049A" w:rsidP="007E3E83">
      <w:pPr>
        <w:spacing w:after="0"/>
        <w:rPr>
          <w:sz w:val="32"/>
          <w:szCs w:val="32"/>
        </w:rPr>
      </w:pPr>
      <w:r w:rsidRPr="00935F22">
        <w:rPr>
          <w:sz w:val="32"/>
          <w:szCs w:val="32"/>
        </w:rPr>
        <w:t>Trout Run, PA 17771</w:t>
      </w:r>
    </w:p>
    <w:p w14:paraId="342F1B39" w14:textId="77777777" w:rsidR="0056049A" w:rsidRPr="0056049A" w:rsidRDefault="0056049A" w:rsidP="0056049A"/>
    <w:sectPr w:rsidR="0056049A" w:rsidRPr="0056049A" w:rsidSect="00D6091A">
      <w:footerReference w:type="default" r:id="rId10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73E59" w14:textId="77777777" w:rsidR="00FB1355" w:rsidRDefault="00FB1355">
      <w:pPr>
        <w:spacing w:after="0" w:line="240" w:lineRule="auto"/>
      </w:pPr>
      <w:r>
        <w:separator/>
      </w:r>
    </w:p>
  </w:endnote>
  <w:endnote w:type="continuationSeparator" w:id="0">
    <w:p w14:paraId="190FBD71" w14:textId="77777777" w:rsidR="00FB1355" w:rsidRDefault="00FB1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80B00" w14:textId="77777777" w:rsidR="00524388" w:rsidRDefault="000A66FD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AAE95" w14:textId="77777777" w:rsidR="00FB1355" w:rsidRDefault="00FB1355">
      <w:pPr>
        <w:spacing w:after="0" w:line="240" w:lineRule="auto"/>
      </w:pPr>
      <w:r>
        <w:separator/>
      </w:r>
    </w:p>
  </w:footnote>
  <w:footnote w:type="continuationSeparator" w:id="0">
    <w:p w14:paraId="4B884AB7" w14:textId="77777777" w:rsidR="00FB1355" w:rsidRDefault="00FB1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9A"/>
    <w:rsid w:val="000A66FD"/>
    <w:rsid w:val="00115C42"/>
    <w:rsid w:val="00175461"/>
    <w:rsid w:val="003F31CF"/>
    <w:rsid w:val="00524388"/>
    <w:rsid w:val="0056049A"/>
    <w:rsid w:val="007E3E83"/>
    <w:rsid w:val="0081091B"/>
    <w:rsid w:val="00935F22"/>
    <w:rsid w:val="00BB58E9"/>
    <w:rsid w:val="00BC63BA"/>
    <w:rsid w:val="00D6091A"/>
    <w:rsid w:val="00E32C2A"/>
    <w:rsid w:val="00E605C1"/>
    <w:rsid w:val="00E73AC0"/>
    <w:rsid w:val="00F067B8"/>
    <w:rsid w:val="00FB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1BF6B2"/>
  <w15:chartTrackingRefBased/>
  <w15:docId w15:val="{C5CA7DE7-C23C-1A49-A8DC-A28473BB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56049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49A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67B8"/>
    <w:rPr>
      <w:color w:val="34B6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shootout.dl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usanroupp/Library/Containers/com.microsoft.Word/Data/Library/Application%20Support/Microsoft/Office/16.0/DTS/en-US%7bA152C343-01F9-324D-A678-49B5B2960F68%7d/%7b25E666BC-4521-8A4B-8A05-BA042F81C50D%7dtf10002069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Write a Journal.dotx</Template>
  <TotalTime>27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Roupp</cp:lastModifiedBy>
  <cp:revision>11</cp:revision>
  <cp:lastPrinted>2019-05-16T00:39:00Z</cp:lastPrinted>
  <dcterms:created xsi:type="dcterms:W3CDTF">2019-05-16T00:03:00Z</dcterms:created>
  <dcterms:modified xsi:type="dcterms:W3CDTF">2019-05-16T00:40:00Z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